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513383" w14:textId="38BD606C" w:rsidR="00281FF8" w:rsidRPr="00203230" w:rsidRDefault="00FF60A9" w:rsidP="0006697B">
      <w:pPr>
        <w:pStyle w:val="Heading1"/>
        <w:rPr>
          <w:lang w:val="cy-GB"/>
        </w:rPr>
      </w:pPr>
      <w:r w:rsidRPr="00203230">
        <w:rPr>
          <w:lang w:val="cy-GB"/>
        </w:rPr>
        <w:t>Dylan a 'Fern Hill'</w:t>
      </w:r>
    </w:p>
    <w:p w14:paraId="2131D8FF" w14:textId="77777777" w:rsidR="00281FF8" w:rsidRPr="00FF60A9" w:rsidRDefault="00281FF8" w:rsidP="00281FF8">
      <w:pPr>
        <w:rPr>
          <w:rFonts w:cs="Arial"/>
          <w:lang w:val="cy-GB"/>
        </w:rPr>
      </w:pPr>
      <w:r w:rsidRPr="00FF60A9">
        <w:rPr>
          <w:rFonts w:cs="Arial"/>
          <w:lang w:val="cy-GB"/>
        </w:rPr>
        <w:t>Yng ngherdd 'Fern Hill' a ysgrifennodd Dylan yn 1945, mae'n cofio am ei blentyndod ac yn sylweddoli bod heneiddio'n anochel. Mae'n ysgrifennu am y cyfnodau a dreuliodd gyda'i fodryb, Annie, ar ei fferm yng ngorllewin Cymru. Mae'n disgrifio prydferthwch paradwysaidd cefn gwlad Cymru.</w:t>
      </w:r>
    </w:p>
    <w:p w14:paraId="105E6F27" w14:textId="77777777" w:rsidR="00281FF8" w:rsidRPr="00FF60A9" w:rsidRDefault="00281FF8" w:rsidP="00281FF8">
      <w:pPr>
        <w:rPr>
          <w:rFonts w:cs="Arial"/>
          <w:lang w:val="cy-GB"/>
        </w:rPr>
      </w:pPr>
    </w:p>
    <w:p w14:paraId="11DAEDB5" w14:textId="3A1BB2D0" w:rsidR="00281FF8" w:rsidRPr="00FF60A9" w:rsidRDefault="00281FF8" w:rsidP="00281FF8">
      <w:pPr>
        <w:rPr>
          <w:rFonts w:cs="Arial"/>
          <w:lang w:val="cy-GB"/>
        </w:rPr>
      </w:pPr>
      <w:r w:rsidRPr="00FF60A9">
        <w:rPr>
          <w:rFonts w:cs="Arial"/>
          <w:lang w:val="cy-GB"/>
        </w:rPr>
        <w:t>Yn y Dylathon adeg canmlwyddiant geni Dylan, rhannodd y Tywysog Charles un o'i hoff gerddi, 'Fern Hill' â'r gynulleidfa drwy recordiad a wnaeth i ddynodi Diwrnod Cenedlaethol Barddo</w:t>
      </w:r>
      <w:r w:rsidR="003C0138" w:rsidRPr="00FF60A9">
        <w:rPr>
          <w:rFonts w:cs="Arial"/>
          <w:lang w:val="cy-GB"/>
        </w:rPr>
        <w:t>niaeth. Mae'n credu ei fod yn “</w:t>
      </w:r>
      <w:r w:rsidRPr="00FF60A9">
        <w:rPr>
          <w:rFonts w:cs="Arial"/>
          <w:lang w:val="cy-GB"/>
        </w:rPr>
        <w:t>atgof teimladwy ac ingol o blentyndod yng nghefn gwlad Cymru".</w:t>
      </w:r>
    </w:p>
    <w:p w14:paraId="5C715172" w14:textId="77777777" w:rsidR="00281FF8" w:rsidRPr="00FF60A9" w:rsidRDefault="00281FF8" w:rsidP="00281FF8">
      <w:pPr>
        <w:rPr>
          <w:rFonts w:cs="Arial"/>
          <w:lang w:val="cy-GB"/>
        </w:rPr>
      </w:pPr>
    </w:p>
    <w:p w14:paraId="024E7595" w14:textId="77777777" w:rsidR="00281FF8" w:rsidRPr="00FF60A9" w:rsidRDefault="00281FF8" w:rsidP="00281FF8">
      <w:pPr>
        <w:rPr>
          <w:rFonts w:cs="Arial"/>
          <w:lang w:val="cy-GB"/>
        </w:rPr>
      </w:pPr>
      <w:r w:rsidRPr="00FF60A9">
        <w:rPr>
          <w:rFonts w:cs="Arial"/>
          <w:lang w:val="cy-GB"/>
        </w:rPr>
        <w:t xml:space="preserve">Gwrandewch a darllen am ei recordiad yn </w:t>
      </w:r>
      <w:hyperlink r:id="rId8" w:history="1">
        <w:r w:rsidRPr="00FF60A9">
          <w:rPr>
            <w:rStyle w:val="Hyperlink"/>
            <w:rFonts w:cs="Arial"/>
            <w:lang w:val="cy-GB"/>
          </w:rPr>
          <w:t>www.walesonline.co.uk/whats-on/dylathon-listen-prince-charles-reading-8005287</w:t>
        </w:r>
      </w:hyperlink>
      <w:r w:rsidRPr="00FF60A9">
        <w:rPr>
          <w:rFonts w:cs="Arial"/>
          <w:lang w:val="cy-GB"/>
        </w:rPr>
        <w:t xml:space="preserve"> </w:t>
      </w:r>
    </w:p>
    <w:p w14:paraId="17018F93" w14:textId="77777777" w:rsidR="00281FF8" w:rsidRPr="00FF60A9" w:rsidRDefault="00281FF8" w:rsidP="00281FF8">
      <w:pPr>
        <w:rPr>
          <w:rFonts w:cs="Arial"/>
          <w:lang w:val="cy-GB"/>
        </w:rPr>
      </w:pPr>
    </w:p>
    <w:p w14:paraId="31EDC7F5" w14:textId="35FC2565" w:rsidR="00281FF8" w:rsidRDefault="0006697B" w:rsidP="00281FF8">
      <w:pPr>
        <w:jc w:val="center"/>
        <w:rPr>
          <w:rFonts w:cs="Arial"/>
          <w:lang w:val="cy-GB"/>
        </w:rPr>
      </w:pPr>
      <w:r>
        <w:rPr>
          <w:rFonts w:cs="Arial"/>
          <w:noProof/>
        </w:rPr>
        <w:drawing>
          <wp:inline distT="0" distB="0" distL="0" distR="0" wp14:anchorId="120768E1" wp14:editId="7C8B7C53">
            <wp:extent cx="2768244" cy="1845496"/>
            <wp:effectExtent l="0" t="0" r="635" b="889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44" cy="184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33807" w14:textId="77777777" w:rsidR="0006697B" w:rsidRDefault="0006697B" w:rsidP="00281FF8">
      <w:pPr>
        <w:jc w:val="center"/>
        <w:rPr>
          <w:rFonts w:cs="Arial"/>
          <w:sz w:val="20"/>
          <w:szCs w:val="20"/>
          <w:lang w:val="cy-GB"/>
        </w:rPr>
      </w:pPr>
      <w:r>
        <w:rPr>
          <w:rFonts w:cs="Arial"/>
          <w:sz w:val="20"/>
          <w:szCs w:val="20"/>
          <w:lang w:val="cy-GB"/>
        </w:rPr>
        <w:t>Mae Tywysog Cymru yn mwynhau Fern Hill gan Dylan</w:t>
      </w:r>
    </w:p>
    <w:p w14:paraId="0E2D7371" w14:textId="30390C8E" w:rsidR="0006697B" w:rsidRPr="0006697B" w:rsidRDefault="0006697B" w:rsidP="00281FF8">
      <w:pPr>
        <w:jc w:val="center"/>
        <w:rPr>
          <w:rFonts w:cs="Arial"/>
          <w:sz w:val="20"/>
          <w:szCs w:val="20"/>
          <w:lang w:val="cy-GB"/>
        </w:rPr>
      </w:pPr>
      <w:bookmarkStart w:id="0" w:name="_GoBack"/>
      <w:bookmarkEnd w:id="0"/>
      <w:r>
        <w:rPr>
          <w:rFonts w:cs="Arial"/>
          <w:sz w:val="20"/>
          <w:szCs w:val="20"/>
          <w:lang w:val="cy-GB"/>
        </w:rPr>
        <w:t xml:space="preserve">Llun gan: </w:t>
      </w:r>
      <w:hyperlink r:id="rId10" w:history="1">
        <w:r w:rsidRPr="009078E8">
          <w:rPr>
            <w:rStyle w:val="Hyperlink"/>
            <w:rFonts w:cs="Arial"/>
            <w:sz w:val="20"/>
            <w:szCs w:val="20"/>
          </w:rPr>
          <w:t>Dan Marsh -</w:t>
        </w:r>
        <w:r w:rsidRPr="009078E8">
          <w:rPr>
            <w:rStyle w:val="Hyperlink"/>
            <w:rFonts w:cs="Arial"/>
            <w:sz w:val="20"/>
            <w:szCs w:val="20"/>
          </w:rPr>
          <w:t xml:space="preserve"> </w:t>
        </w:r>
        <w:r w:rsidRPr="009078E8">
          <w:rPr>
            <w:rStyle w:val="Hyperlink"/>
            <w:rFonts w:cs="Arial"/>
            <w:sz w:val="20"/>
            <w:szCs w:val="20"/>
          </w:rPr>
          <w:t>Flickr</w:t>
        </w:r>
      </w:hyperlink>
    </w:p>
    <w:p w14:paraId="0A1CCC69" w14:textId="77777777" w:rsidR="00281FF8" w:rsidRPr="00FF60A9" w:rsidRDefault="00281FF8" w:rsidP="00281FF8">
      <w:pPr>
        <w:rPr>
          <w:rFonts w:cs="Arial"/>
          <w:lang w:val="cy-GB"/>
        </w:rPr>
      </w:pPr>
    </w:p>
    <w:p w14:paraId="6C9C598D" w14:textId="020F2372" w:rsidR="00FF60A9" w:rsidRPr="00FF60A9" w:rsidRDefault="00281FF8" w:rsidP="00281FF8">
      <w:pPr>
        <w:rPr>
          <w:rFonts w:cs="Arial"/>
          <w:lang w:val="cy-GB"/>
        </w:rPr>
      </w:pPr>
      <w:r w:rsidRPr="00FF60A9">
        <w:rPr>
          <w:rFonts w:cs="Arial"/>
          <w:lang w:val="cy-GB"/>
        </w:rPr>
        <w:t xml:space="preserve">Hefyd ceir ffilm a recordiad hyfryd o'r gerdd yn Saesneg ar </w:t>
      </w:r>
      <w:hyperlink r:id="rId11" w:history="1">
        <w:r w:rsidR="00FF60A9" w:rsidRPr="00FF60A9">
          <w:rPr>
            <w:rStyle w:val="Hyperlink"/>
            <w:rFonts w:cs="Arial"/>
            <w:lang w:val="cy-GB"/>
          </w:rPr>
          <w:t>http://www.rockandrollpoet.co.uk/videos.html</w:t>
        </w:r>
      </w:hyperlink>
      <w:r w:rsidR="00FF60A9" w:rsidRPr="00FF60A9">
        <w:rPr>
          <w:rFonts w:cs="Arial"/>
          <w:lang w:val="cy-GB"/>
        </w:rPr>
        <w:t xml:space="preserve"> </w:t>
      </w:r>
      <w:r w:rsidRPr="00FF60A9">
        <w:rPr>
          <w:rFonts w:cs="Arial"/>
          <w:lang w:val="cy-GB"/>
        </w:rPr>
        <w:t xml:space="preserve"> </w:t>
      </w:r>
    </w:p>
    <w:p w14:paraId="401DBD0D" w14:textId="77777777" w:rsidR="00281FF8" w:rsidRPr="00FF60A9" w:rsidRDefault="00281FF8" w:rsidP="00281FF8">
      <w:pPr>
        <w:rPr>
          <w:rFonts w:cs="Arial"/>
          <w:color w:val="FF0000"/>
          <w:lang w:val="cy-GB"/>
        </w:rPr>
      </w:pPr>
    </w:p>
    <w:p w14:paraId="4FEA6407" w14:textId="77777777" w:rsidR="00281FF8" w:rsidRPr="00FF60A9" w:rsidRDefault="00281FF8" w:rsidP="00281FF8">
      <w:pPr>
        <w:jc w:val="center"/>
        <w:rPr>
          <w:rFonts w:cs="Arial"/>
          <w:color w:val="FF0000"/>
          <w:lang w:val="cy-GB"/>
        </w:rPr>
      </w:pPr>
      <w:r w:rsidRPr="00FF60A9">
        <w:rPr>
          <w:rFonts w:cs="Arial"/>
          <w:noProof/>
          <w:color w:val="FF0000"/>
        </w:rPr>
        <w:drawing>
          <wp:inline distT="0" distB="0" distL="0" distR="0" wp14:anchorId="316C7BBE" wp14:editId="29D3FE1E">
            <wp:extent cx="3645725" cy="2400625"/>
            <wp:effectExtent l="19050" t="19050" r="1206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81" t="17171" r="32954" b="7446"/>
                    <a:stretch/>
                  </pic:blipFill>
                  <pic:spPr bwMode="auto">
                    <a:xfrm>
                      <a:off x="0" y="0"/>
                      <a:ext cx="3657888" cy="240863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C453E" w14:textId="77777777" w:rsidR="00281FF8" w:rsidRPr="00FF60A9" w:rsidRDefault="00281FF8" w:rsidP="00281FF8">
      <w:pPr>
        <w:jc w:val="center"/>
        <w:rPr>
          <w:rFonts w:cs="Arial"/>
          <w:color w:val="FF0000"/>
          <w:lang w:val="cy-GB"/>
        </w:rPr>
      </w:pPr>
    </w:p>
    <w:p w14:paraId="67C96085" w14:textId="77777777" w:rsidR="00281FF8" w:rsidRPr="00FF60A9" w:rsidRDefault="00281FF8" w:rsidP="00281FF8">
      <w:pPr>
        <w:rPr>
          <w:rFonts w:cs="Arial"/>
          <w:color w:val="FF0000"/>
          <w:lang w:val="cy-GB"/>
        </w:rPr>
      </w:pPr>
    </w:p>
    <w:p w14:paraId="563C6A33" w14:textId="77777777" w:rsidR="00281FF8" w:rsidRDefault="00281FF8" w:rsidP="00281FF8">
      <w:pPr>
        <w:rPr>
          <w:rFonts w:cs="Arial"/>
          <w:lang w:val="cy-GB"/>
        </w:rPr>
      </w:pPr>
      <w:r w:rsidRPr="00FF60A9">
        <w:rPr>
          <w:rFonts w:cs="Arial"/>
          <w:lang w:val="cy-GB"/>
        </w:rPr>
        <w:lastRenderedPageBreak/>
        <w:t>Gweithgareddau Addysgu (gan ddefnyddio rhan o'r gerdd neu'r cyfan):</w:t>
      </w:r>
    </w:p>
    <w:p w14:paraId="45246E68" w14:textId="77777777" w:rsidR="00FF60A9" w:rsidRPr="00FF60A9" w:rsidRDefault="00FF60A9" w:rsidP="00281FF8">
      <w:pPr>
        <w:rPr>
          <w:rFonts w:cs="Arial"/>
          <w:lang w:val="cy-GB"/>
        </w:rPr>
      </w:pPr>
    </w:p>
    <w:p w14:paraId="66C314E5" w14:textId="77777777" w:rsidR="00281FF8" w:rsidRDefault="00281FF8" w:rsidP="00281FF8">
      <w:pPr>
        <w:pStyle w:val="ListParagraph"/>
        <w:numPr>
          <w:ilvl w:val="0"/>
          <w:numId w:val="3"/>
        </w:numPr>
        <w:rPr>
          <w:rFonts w:cs="Arial"/>
          <w:lang w:val="cy-GB"/>
        </w:rPr>
      </w:pPr>
      <w:r w:rsidRPr="00FF60A9">
        <w:rPr>
          <w:rFonts w:cs="Arial"/>
          <w:lang w:val="cy-GB"/>
        </w:rPr>
        <w:t>Beth fyddai Dylan wedi'i bacio yn ei gas i ymweld â Fferm ei Fodryb?</w:t>
      </w:r>
    </w:p>
    <w:p w14:paraId="21AC731C" w14:textId="77777777" w:rsidR="00FF60A9" w:rsidRPr="00FF60A9" w:rsidRDefault="00FF60A9" w:rsidP="00FF60A9">
      <w:pPr>
        <w:rPr>
          <w:rFonts w:cs="Arial"/>
          <w:lang w:val="cy-GB"/>
        </w:rPr>
      </w:pPr>
    </w:p>
    <w:p w14:paraId="65058462" w14:textId="77777777" w:rsidR="00281FF8" w:rsidRDefault="00281FF8" w:rsidP="00281FF8">
      <w:pPr>
        <w:pStyle w:val="ListParagraph"/>
        <w:rPr>
          <w:rFonts w:cs="Arial"/>
          <w:lang w:val="cy-GB"/>
        </w:rPr>
      </w:pPr>
      <w:r w:rsidRPr="00FF60A9">
        <w:rPr>
          <w:rFonts w:cs="Arial"/>
          <w:lang w:val="cy-GB"/>
        </w:rPr>
        <w:t>Rhestrwch eitemau posib fel dosbarth ac yna mewn grwpiau bychain, gosodwch nhw yn eu 'Trefn Diemwnt' yn ôl eu pwysigrwydd.</w:t>
      </w:r>
    </w:p>
    <w:p w14:paraId="15B890C8" w14:textId="77777777" w:rsidR="00FF60A9" w:rsidRPr="00FF60A9" w:rsidRDefault="00FF60A9" w:rsidP="00281FF8">
      <w:pPr>
        <w:pStyle w:val="ListParagraph"/>
        <w:rPr>
          <w:rFonts w:cs="Arial"/>
          <w:lang w:val="cy-GB"/>
        </w:rPr>
      </w:pPr>
    </w:p>
    <w:p w14:paraId="1FB492B9" w14:textId="77777777" w:rsidR="00281FF8" w:rsidRDefault="00281FF8" w:rsidP="00281FF8">
      <w:pPr>
        <w:pStyle w:val="ListParagraph"/>
        <w:numPr>
          <w:ilvl w:val="0"/>
          <w:numId w:val="3"/>
        </w:numPr>
        <w:rPr>
          <w:rFonts w:cs="Arial"/>
          <w:lang w:val="cy-GB"/>
        </w:rPr>
      </w:pPr>
      <w:r w:rsidRPr="00FF60A9">
        <w:rPr>
          <w:rFonts w:cs="Arial"/>
          <w:lang w:val="cy-GB"/>
        </w:rPr>
        <w:t>Beth fyddech chi'n ei bacio mewn cas i fynd i aros ar fferm dros y gwyliau haf? Eto, gosodwch nhw yn eu 'Trefn Diemwnt' a'u cymharu a'u gwrthgyferbynnu â chas Dylan.</w:t>
      </w:r>
    </w:p>
    <w:p w14:paraId="64970220" w14:textId="77777777" w:rsidR="00FF60A9" w:rsidRPr="00FF60A9" w:rsidRDefault="00FF60A9" w:rsidP="00FF60A9">
      <w:pPr>
        <w:rPr>
          <w:rFonts w:cs="Arial"/>
          <w:lang w:val="cy-GB"/>
        </w:rPr>
      </w:pPr>
    </w:p>
    <w:p w14:paraId="6D6D84FE" w14:textId="24AA849E" w:rsidR="00281FF8" w:rsidRDefault="00281FF8" w:rsidP="00281FF8">
      <w:pPr>
        <w:pStyle w:val="ListParagraph"/>
        <w:numPr>
          <w:ilvl w:val="0"/>
          <w:numId w:val="3"/>
        </w:numPr>
        <w:rPr>
          <w:rFonts w:cs="Arial"/>
          <w:lang w:val="cy-GB"/>
        </w:rPr>
      </w:pPr>
      <w:r w:rsidRPr="00FF60A9">
        <w:rPr>
          <w:rFonts w:cs="Arial"/>
          <w:lang w:val="cy-GB"/>
        </w:rPr>
        <w:t xml:space="preserve">'Ditectif Geiriau'.  Marciwch y gerdd gan ddefnyddio 4 lliw gwahanol. Gall y dysgwyr amlygu cyfeiriadau at a) </w:t>
      </w:r>
      <w:r w:rsidR="003C0138" w:rsidRPr="00FF60A9">
        <w:rPr>
          <w:rFonts w:cs="Arial"/>
          <w:lang w:val="cy-GB"/>
        </w:rPr>
        <w:t>ieuenctid</w:t>
      </w:r>
      <w:r w:rsidRPr="00FF60A9">
        <w:rPr>
          <w:rFonts w:cs="Arial"/>
          <w:lang w:val="cy-GB"/>
        </w:rPr>
        <w:t xml:space="preserve"> a phlentyndod, b) hapusrwydd a </w:t>
      </w:r>
      <w:r w:rsidR="003C0138" w:rsidRPr="00FF60A9">
        <w:rPr>
          <w:rFonts w:cs="Arial"/>
          <w:lang w:val="cy-GB"/>
        </w:rPr>
        <w:t>bodlonrwydd</w:t>
      </w:r>
      <w:r w:rsidRPr="00FF60A9">
        <w:rPr>
          <w:rFonts w:cs="Arial"/>
          <w:lang w:val="cy-GB"/>
        </w:rPr>
        <w:t>, c) natur a ch) amser yn mynd rhagddo.  Rhestrwch rai o'r geiriau hyn gan ddefnyddio tabl neu ddiagram corryn.  A all y dysgwyr ddefnyddio'r elfennau a'r geiriau hyn i'w helpu i ysgrifennu paragraff disgrifiadol neu gerdd am le y maen nhw wedi ymweld ag ef?</w:t>
      </w:r>
    </w:p>
    <w:p w14:paraId="379353EC" w14:textId="77777777" w:rsidR="00FF60A9" w:rsidRPr="00FF60A9" w:rsidRDefault="00FF60A9" w:rsidP="00FF60A9">
      <w:pPr>
        <w:rPr>
          <w:rFonts w:cs="Arial"/>
          <w:lang w:val="cy-GB"/>
        </w:rPr>
      </w:pPr>
    </w:p>
    <w:p w14:paraId="1D93F08C" w14:textId="77777777" w:rsidR="00281FF8" w:rsidRDefault="00281FF8" w:rsidP="00281FF8">
      <w:pPr>
        <w:pStyle w:val="ListParagraph"/>
        <w:numPr>
          <w:ilvl w:val="0"/>
          <w:numId w:val="3"/>
        </w:numPr>
        <w:rPr>
          <w:rFonts w:cs="Arial"/>
          <w:lang w:val="cy-GB"/>
        </w:rPr>
      </w:pPr>
      <w:r w:rsidRPr="00FF60A9">
        <w:rPr>
          <w:rFonts w:cs="Arial"/>
          <w:lang w:val="cy-GB"/>
        </w:rPr>
        <w:t>A all y dysgwyr ddod o hyd i enghreifftiau o Bersonoli yn y gerdd? E.e. ‘The lilting house…’, ‘sun that is young…’ and ‘the whinnying green stable’.  Codwch yr enwau a ddefnyddiwyd yn y cerdd, ydy'r dysgwyr yn gallu defnyddio personoli i'w disgrifio mewn ffordd wahanol i Dylan?</w:t>
      </w:r>
    </w:p>
    <w:p w14:paraId="6D461EDF" w14:textId="77777777" w:rsidR="00FF60A9" w:rsidRPr="00FF60A9" w:rsidRDefault="00FF60A9" w:rsidP="00FF60A9">
      <w:pPr>
        <w:rPr>
          <w:rFonts w:cs="Arial"/>
          <w:lang w:val="cy-GB"/>
        </w:rPr>
      </w:pPr>
    </w:p>
    <w:p w14:paraId="4F7FF078" w14:textId="77777777" w:rsidR="00281FF8" w:rsidRDefault="00281FF8" w:rsidP="00281FF8">
      <w:pPr>
        <w:pStyle w:val="ListParagraph"/>
        <w:numPr>
          <w:ilvl w:val="0"/>
          <w:numId w:val="3"/>
        </w:numPr>
        <w:rPr>
          <w:rFonts w:cs="Arial"/>
          <w:lang w:val="cy-GB"/>
        </w:rPr>
      </w:pPr>
      <w:r w:rsidRPr="00FF60A9">
        <w:rPr>
          <w:rFonts w:cs="Arial"/>
          <w:lang w:val="cy-GB"/>
        </w:rPr>
        <w:t>Mae Dylan yn chwarae o gwmpas â threfn y geiriau yn y gerdd, e.e. 'the dingle</w:t>
      </w:r>
      <w:r w:rsidRPr="00FF60A9">
        <w:rPr>
          <w:rFonts w:cs="Arial"/>
          <w:i/>
          <w:lang w:val="cy-GB"/>
        </w:rPr>
        <w:t xml:space="preserve"> (cwm bychan)</w:t>
      </w:r>
      <w:r w:rsidRPr="00FF60A9">
        <w:rPr>
          <w:rFonts w:cs="Arial"/>
          <w:lang w:val="cy-GB"/>
        </w:rPr>
        <w:t xml:space="preserve"> starry' a 'like a wanderer white.'  Mae'r dysgwyr yn meddwl am leoedd o'u plentyndod ac ansoddeiriau i'w disgrifio.  Yna maen nhw'n chwarae o gwmpas â threfn y geiriau i greu iaith farddonol yn arddull Dylan.</w:t>
      </w:r>
    </w:p>
    <w:p w14:paraId="3D7A18F9" w14:textId="77777777" w:rsidR="00FF60A9" w:rsidRPr="00FF60A9" w:rsidRDefault="00FF60A9" w:rsidP="00FF60A9">
      <w:pPr>
        <w:rPr>
          <w:rFonts w:cs="Arial"/>
          <w:lang w:val="cy-GB"/>
        </w:rPr>
      </w:pPr>
    </w:p>
    <w:p w14:paraId="7F92AFFA" w14:textId="7199AD97" w:rsidR="00FF60A9" w:rsidRDefault="00281FF8" w:rsidP="00FF60A9">
      <w:pPr>
        <w:pStyle w:val="ListParagraph"/>
        <w:numPr>
          <w:ilvl w:val="0"/>
          <w:numId w:val="3"/>
        </w:numPr>
        <w:rPr>
          <w:rFonts w:cs="Arial"/>
          <w:lang w:val="cy-GB"/>
        </w:rPr>
      </w:pPr>
      <w:r w:rsidRPr="00FF60A9">
        <w:rPr>
          <w:rFonts w:cs="Arial"/>
          <w:lang w:val="cy-GB"/>
        </w:rPr>
        <w:t>Mae Dylan yn agor Llinell 7 gydag amrywiad ar 'Once upon a time' - 'Once below a time'.  Oes ffordd arall i ddechrau stori? Gallai'r dysgwyr feddwl am ffyrdd eraill o ddechrau stori i ychwanegu amrywiaeth at strwythurau brawddegau a storïau i'r dyfodol.</w:t>
      </w:r>
    </w:p>
    <w:p w14:paraId="2FA56AEC" w14:textId="77777777" w:rsidR="00FF60A9" w:rsidRPr="00FF60A9" w:rsidRDefault="00FF60A9" w:rsidP="00FF60A9">
      <w:pPr>
        <w:rPr>
          <w:rFonts w:cs="Arial"/>
          <w:lang w:val="cy-GB"/>
        </w:rPr>
      </w:pPr>
    </w:p>
    <w:p w14:paraId="7719B5EF" w14:textId="77777777" w:rsidR="00281FF8" w:rsidRPr="00FF60A9" w:rsidRDefault="00281FF8" w:rsidP="00281FF8">
      <w:pPr>
        <w:pStyle w:val="ListParagraph"/>
        <w:numPr>
          <w:ilvl w:val="0"/>
          <w:numId w:val="3"/>
        </w:numPr>
        <w:rPr>
          <w:rFonts w:cs="Arial"/>
          <w:lang w:val="cy-GB"/>
        </w:rPr>
      </w:pPr>
      <w:r w:rsidRPr="00FF60A9">
        <w:rPr>
          <w:rFonts w:cs="Arial"/>
          <w:lang w:val="cy-GB"/>
        </w:rPr>
        <w:t>Mae ailadrodd yn britho 'Fern Hill'. Pa effaith y mae hyn yn ei chael? Ydy'r dysgwyr yn gallu gweld sut mae Pennill 2 fel Pennill 1? Ydyn nhw'n gallu dod o hyd i enghreifftiau o'r ailadrodd hwn?  Pa effaith y mae'r ailadrodd hwn yn ei chael ar 'gerddoriaeth' a llif y gerdd?</w:t>
      </w:r>
    </w:p>
    <w:sectPr w:rsidR="00281FF8" w:rsidRPr="00FF60A9" w:rsidSect="00A7007D">
      <w:headerReference w:type="default" r:id="rId13"/>
      <w:footerReference w:type="default" r:id="rId14"/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0C4238" w14:textId="77777777" w:rsidR="005C3398" w:rsidRPr="00203230" w:rsidRDefault="005C3398" w:rsidP="00A7007D">
      <w:pPr>
        <w:rPr>
          <w:lang w:val="cy-GB"/>
        </w:rPr>
      </w:pPr>
      <w:r w:rsidRPr="00203230">
        <w:rPr>
          <w:lang w:val="cy-GB"/>
        </w:rPr>
        <w:separator/>
      </w:r>
    </w:p>
  </w:endnote>
  <w:endnote w:type="continuationSeparator" w:id="0">
    <w:p w14:paraId="75B17742" w14:textId="77777777" w:rsidR="005C3398" w:rsidRPr="00203230" w:rsidRDefault="005C3398" w:rsidP="00A7007D">
      <w:pPr>
        <w:rPr>
          <w:lang w:val="cy-GB"/>
        </w:rPr>
      </w:pPr>
      <w:r w:rsidRPr="00203230">
        <w:rPr>
          <w:lang w:val="cy-GB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6B6070" w14:textId="238898EC" w:rsidR="0099465B" w:rsidRDefault="0099465B">
    <w:pPr>
      <w:pStyle w:val="Footer"/>
    </w:pPr>
    <w:r>
      <w:rPr>
        <w:noProof/>
      </w:rPr>
      <w:drawing>
        <wp:inline distT="0" distB="0" distL="0" distR="0" wp14:anchorId="4A5F57F8" wp14:editId="60BBE090">
          <wp:extent cx="6642100" cy="426475"/>
          <wp:effectExtent l="0" t="0" r="0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2-foo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426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1FF81F" w14:textId="77777777" w:rsidR="005C3398" w:rsidRPr="00203230" w:rsidRDefault="005C3398" w:rsidP="00A7007D">
      <w:pPr>
        <w:rPr>
          <w:lang w:val="cy-GB"/>
        </w:rPr>
      </w:pPr>
      <w:r w:rsidRPr="00203230">
        <w:rPr>
          <w:lang w:val="cy-GB"/>
        </w:rPr>
        <w:separator/>
      </w:r>
    </w:p>
  </w:footnote>
  <w:footnote w:type="continuationSeparator" w:id="0">
    <w:p w14:paraId="3A6FF791" w14:textId="77777777" w:rsidR="005C3398" w:rsidRPr="00203230" w:rsidRDefault="005C3398" w:rsidP="00A7007D">
      <w:pPr>
        <w:rPr>
          <w:lang w:val="cy-GB"/>
        </w:rPr>
      </w:pPr>
      <w:r w:rsidRPr="00203230">
        <w:rPr>
          <w:lang w:val="cy-GB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A2730" w14:textId="0908F3D3" w:rsidR="00A7007D" w:rsidRPr="00203230" w:rsidRDefault="0099465B">
    <w:pPr>
      <w:pStyle w:val="Header"/>
      <w:rPr>
        <w:lang w:val="cy-GB"/>
      </w:rPr>
    </w:pPr>
    <w:r>
      <w:rPr>
        <w:noProof/>
      </w:rPr>
      <w:drawing>
        <wp:inline distT="0" distB="0" distL="0" distR="0" wp14:anchorId="377EA86A" wp14:editId="5CEF4578">
          <wp:extent cx="6642100" cy="700638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7006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04E47A" w14:textId="77777777" w:rsidR="00A7007D" w:rsidRPr="00203230" w:rsidRDefault="00A7007D">
    <w:pPr>
      <w:pStyle w:val="Header"/>
      <w:rPr>
        <w:lang w:val="cy-GB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57186"/>
    <w:multiLevelType w:val="hybridMultilevel"/>
    <w:tmpl w:val="3D961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3F4DEB"/>
    <w:multiLevelType w:val="hybridMultilevel"/>
    <w:tmpl w:val="344E0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C5601A"/>
    <w:multiLevelType w:val="hybridMultilevel"/>
    <w:tmpl w:val="30440172"/>
    <w:lvl w:ilvl="0" w:tplc="C94AD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8C53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B8B9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5288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2E36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DE7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5C7A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5A4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101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2F3"/>
    <w:rsid w:val="00017B4F"/>
    <w:rsid w:val="00055C1E"/>
    <w:rsid w:val="00061209"/>
    <w:rsid w:val="0006697B"/>
    <w:rsid w:val="001473C2"/>
    <w:rsid w:val="001924DB"/>
    <w:rsid w:val="001B4B51"/>
    <w:rsid w:val="00203230"/>
    <w:rsid w:val="0021138F"/>
    <w:rsid w:val="00217FE6"/>
    <w:rsid w:val="00227195"/>
    <w:rsid w:val="00281FF8"/>
    <w:rsid w:val="002A7806"/>
    <w:rsid w:val="002C1895"/>
    <w:rsid w:val="00311516"/>
    <w:rsid w:val="003C0138"/>
    <w:rsid w:val="004E2423"/>
    <w:rsid w:val="00593962"/>
    <w:rsid w:val="005B2A33"/>
    <w:rsid w:val="005C3398"/>
    <w:rsid w:val="005F27C0"/>
    <w:rsid w:val="0065709A"/>
    <w:rsid w:val="00666F98"/>
    <w:rsid w:val="006E302F"/>
    <w:rsid w:val="006E67F0"/>
    <w:rsid w:val="007042F3"/>
    <w:rsid w:val="007C2C62"/>
    <w:rsid w:val="007E554C"/>
    <w:rsid w:val="008A0AA4"/>
    <w:rsid w:val="008A6322"/>
    <w:rsid w:val="0099465B"/>
    <w:rsid w:val="009B1C67"/>
    <w:rsid w:val="00A5330B"/>
    <w:rsid w:val="00A7007D"/>
    <w:rsid w:val="00AA3D9B"/>
    <w:rsid w:val="00B75683"/>
    <w:rsid w:val="00BA70AF"/>
    <w:rsid w:val="00C30387"/>
    <w:rsid w:val="00C720C7"/>
    <w:rsid w:val="00C9287A"/>
    <w:rsid w:val="00CF06D7"/>
    <w:rsid w:val="00D87575"/>
    <w:rsid w:val="00DD1485"/>
    <w:rsid w:val="00DD3DA5"/>
    <w:rsid w:val="00DE0DDA"/>
    <w:rsid w:val="00E36634"/>
    <w:rsid w:val="00EA4429"/>
    <w:rsid w:val="00F1400D"/>
    <w:rsid w:val="00F324B9"/>
    <w:rsid w:val="00F61B61"/>
    <w:rsid w:val="00FF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2B04F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9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697B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697B"/>
    <w:pPr>
      <w:keepNext/>
      <w:keepLines/>
      <w:spacing w:before="240" w:after="240"/>
      <w:outlineLvl w:val="1"/>
    </w:pPr>
    <w:rPr>
      <w:rFonts w:eastAsiaTheme="majorEastAsia" w:cstheme="majorBidi"/>
      <w:b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697B"/>
    <w:pPr>
      <w:keepNext/>
      <w:keepLines/>
      <w:spacing w:before="240" w:after="240"/>
      <w:outlineLvl w:val="2"/>
    </w:pPr>
    <w:rPr>
      <w:rFonts w:eastAsiaTheme="majorEastAsia" w:cstheme="majorBidi"/>
      <w:b/>
      <w:bCs/>
      <w:color w:val="000000" w:themeColor="text1"/>
      <w:sz w:val="28"/>
    </w:rPr>
  </w:style>
  <w:style w:type="character" w:default="1" w:styleId="DefaultParagraphFont">
    <w:name w:val="Default Paragraph Font"/>
    <w:uiPriority w:val="1"/>
    <w:semiHidden/>
    <w:unhideWhenUsed/>
    <w:rsid w:val="0006697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6697B"/>
  </w:style>
  <w:style w:type="paragraph" w:styleId="BalloonText">
    <w:name w:val="Balloon Text"/>
    <w:basedOn w:val="Normal"/>
    <w:link w:val="BalloonTextChar"/>
    <w:uiPriority w:val="99"/>
    <w:semiHidden/>
    <w:unhideWhenUsed/>
    <w:rsid w:val="000669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97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1209"/>
    <w:rPr>
      <w:color w:val="0000FF" w:themeColor="hyperlink"/>
      <w:u w:val="single"/>
    </w:rPr>
  </w:style>
  <w:style w:type="paragraph" w:customStyle="1" w:styleId="Default">
    <w:name w:val="Default"/>
    <w:rsid w:val="00B75683"/>
    <w:pPr>
      <w:autoSpaceDE w:val="0"/>
      <w:autoSpaceDN w:val="0"/>
      <w:adjustRightInd w:val="0"/>
    </w:pPr>
    <w:rPr>
      <w:rFonts w:ascii="Cambria" w:hAnsi="Cambria" w:cs="Cambria"/>
      <w:color w:val="00000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924D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69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697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0669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697B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A7007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6697B"/>
    <w:rPr>
      <w:rFonts w:ascii="Arial" w:eastAsiaTheme="majorEastAsia" w:hAnsi="Arial" w:cstheme="majorBidi"/>
      <w:b/>
      <w:bCs/>
      <w:color w:val="000000" w:themeColor="tex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6697B"/>
    <w:rPr>
      <w:rFonts w:ascii="Arial" w:eastAsiaTheme="majorEastAsia" w:hAnsi="Arial" w:cstheme="majorBidi"/>
      <w:b/>
      <w:bCs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697B"/>
    <w:rPr>
      <w:rFonts w:ascii="Arial" w:eastAsiaTheme="majorEastAsia" w:hAnsi="Arial" w:cstheme="majorBidi"/>
      <w:b/>
      <w:bCs/>
      <w:color w:val="000000" w:themeColor="text1"/>
      <w:sz w:val="28"/>
    </w:rPr>
  </w:style>
  <w:style w:type="paragraph" w:styleId="NormalWeb">
    <w:name w:val="Normal (Web)"/>
    <w:basedOn w:val="Normal"/>
    <w:uiPriority w:val="99"/>
    <w:semiHidden/>
    <w:unhideWhenUsed/>
    <w:rsid w:val="0006697B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06697B"/>
    <w:pPr>
      <w:pBdr>
        <w:bottom w:val="single" w:sz="8" w:space="4" w:color="4F81BD" w:themeColor="accent1"/>
      </w:pBdr>
      <w:spacing w:before="120" w:after="120"/>
      <w:contextualSpacing/>
    </w:pPr>
    <w:rPr>
      <w:rFonts w:eastAsiaTheme="majorEastAsia" w:cstheme="majorBidi"/>
      <w:b/>
      <w:color w:val="000000" w:themeColor="text1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6697B"/>
    <w:rPr>
      <w:rFonts w:ascii="Arial" w:eastAsiaTheme="majorEastAsia" w:hAnsi="Arial" w:cstheme="majorBidi"/>
      <w:b/>
      <w:color w:val="000000" w:themeColor="text1"/>
      <w:spacing w:val="5"/>
      <w:kern w:val="28"/>
      <w:sz w:val="2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697B"/>
    <w:pPr>
      <w:numPr>
        <w:ilvl w:val="1"/>
      </w:numPr>
      <w:spacing w:before="360" w:after="360"/>
      <w:ind w:left="720"/>
    </w:pPr>
    <w:rPr>
      <w:rFonts w:eastAsiaTheme="majorEastAsia" w:cstheme="majorBidi"/>
      <w:i/>
      <w:iCs/>
      <w:color w:val="000000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6697B"/>
    <w:rPr>
      <w:rFonts w:ascii="Arial" w:eastAsiaTheme="majorEastAsia" w:hAnsi="Arial" w:cstheme="majorBidi"/>
      <w:i/>
      <w:iCs/>
      <w:color w:val="000000" w:themeColor="text1"/>
      <w:spacing w:val="1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9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697B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697B"/>
    <w:pPr>
      <w:keepNext/>
      <w:keepLines/>
      <w:spacing w:before="240" w:after="240"/>
      <w:outlineLvl w:val="1"/>
    </w:pPr>
    <w:rPr>
      <w:rFonts w:eastAsiaTheme="majorEastAsia" w:cstheme="majorBidi"/>
      <w:b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697B"/>
    <w:pPr>
      <w:keepNext/>
      <w:keepLines/>
      <w:spacing w:before="240" w:after="240"/>
      <w:outlineLvl w:val="2"/>
    </w:pPr>
    <w:rPr>
      <w:rFonts w:eastAsiaTheme="majorEastAsia" w:cstheme="majorBidi"/>
      <w:b/>
      <w:bCs/>
      <w:color w:val="000000" w:themeColor="text1"/>
      <w:sz w:val="28"/>
    </w:rPr>
  </w:style>
  <w:style w:type="character" w:default="1" w:styleId="DefaultParagraphFont">
    <w:name w:val="Default Paragraph Font"/>
    <w:uiPriority w:val="1"/>
    <w:semiHidden/>
    <w:unhideWhenUsed/>
    <w:rsid w:val="0006697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6697B"/>
  </w:style>
  <w:style w:type="paragraph" w:styleId="BalloonText">
    <w:name w:val="Balloon Text"/>
    <w:basedOn w:val="Normal"/>
    <w:link w:val="BalloonTextChar"/>
    <w:uiPriority w:val="99"/>
    <w:semiHidden/>
    <w:unhideWhenUsed/>
    <w:rsid w:val="000669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97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1209"/>
    <w:rPr>
      <w:color w:val="0000FF" w:themeColor="hyperlink"/>
      <w:u w:val="single"/>
    </w:rPr>
  </w:style>
  <w:style w:type="paragraph" w:customStyle="1" w:styleId="Default">
    <w:name w:val="Default"/>
    <w:rsid w:val="00B75683"/>
    <w:pPr>
      <w:autoSpaceDE w:val="0"/>
      <w:autoSpaceDN w:val="0"/>
      <w:adjustRightInd w:val="0"/>
    </w:pPr>
    <w:rPr>
      <w:rFonts w:ascii="Cambria" w:hAnsi="Cambria" w:cs="Cambria"/>
      <w:color w:val="00000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924D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69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697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0669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697B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A7007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6697B"/>
    <w:rPr>
      <w:rFonts w:ascii="Arial" w:eastAsiaTheme="majorEastAsia" w:hAnsi="Arial" w:cstheme="majorBidi"/>
      <w:b/>
      <w:bCs/>
      <w:color w:val="000000" w:themeColor="tex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6697B"/>
    <w:rPr>
      <w:rFonts w:ascii="Arial" w:eastAsiaTheme="majorEastAsia" w:hAnsi="Arial" w:cstheme="majorBidi"/>
      <w:b/>
      <w:bCs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697B"/>
    <w:rPr>
      <w:rFonts w:ascii="Arial" w:eastAsiaTheme="majorEastAsia" w:hAnsi="Arial" w:cstheme="majorBidi"/>
      <w:b/>
      <w:bCs/>
      <w:color w:val="000000" w:themeColor="text1"/>
      <w:sz w:val="28"/>
    </w:rPr>
  </w:style>
  <w:style w:type="paragraph" w:styleId="NormalWeb">
    <w:name w:val="Normal (Web)"/>
    <w:basedOn w:val="Normal"/>
    <w:uiPriority w:val="99"/>
    <w:semiHidden/>
    <w:unhideWhenUsed/>
    <w:rsid w:val="0006697B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06697B"/>
    <w:pPr>
      <w:pBdr>
        <w:bottom w:val="single" w:sz="8" w:space="4" w:color="4F81BD" w:themeColor="accent1"/>
      </w:pBdr>
      <w:spacing w:before="120" w:after="120"/>
      <w:contextualSpacing/>
    </w:pPr>
    <w:rPr>
      <w:rFonts w:eastAsiaTheme="majorEastAsia" w:cstheme="majorBidi"/>
      <w:b/>
      <w:color w:val="000000" w:themeColor="text1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6697B"/>
    <w:rPr>
      <w:rFonts w:ascii="Arial" w:eastAsiaTheme="majorEastAsia" w:hAnsi="Arial" w:cstheme="majorBidi"/>
      <w:b/>
      <w:color w:val="000000" w:themeColor="text1"/>
      <w:spacing w:val="5"/>
      <w:kern w:val="28"/>
      <w:sz w:val="2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697B"/>
    <w:pPr>
      <w:numPr>
        <w:ilvl w:val="1"/>
      </w:numPr>
      <w:spacing w:before="360" w:after="360"/>
      <w:ind w:left="720"/>
    </w:pPr>
    <w:rPr>
      <w:rFonts w:eastAsiaTheme="majorEastAsia" w:cstheme="majorBidi"/>
      <w:i/>
      <w:iCs/>
      <w:color w:val="000000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6697B"/>
    <w:rPr>
      <w:rFonts w:ascii="Arial" w:eastAsiaTheme="majorEastAsia" w:hAnsi="Arial" w:cstheme="majorBidi"/>
      <w:i/>
      <w:iCs/>
      <w:color w:val="000000" w:themeColor="text1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7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2513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178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1102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359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9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79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27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70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62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20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763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351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rockandrollpoet.co.uk/videos.html" TargetMode="External"/><Relationship Id="rId12" Type="http://schemas.openxmlformats.org/officeDocument/2006/relationships/image" Target="media/image2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walesonline.co.uk/whats-on/dylathon-listen-prince-charles-reading-8005287" TargetMode="External"/><Relationship Id="rId9" Type="http://schemas.openxmlformats.org/officeDocument/2006/relationships/image" Target="media/image1.png"/><Relationship Id="rId10" Type="http://schemas.openxmlformats.org/officeDocument/2006/relationships/hyperlink" Target="https://www.flickr.com/photos/30692593@N07/7597030944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attbarry:Library:Application%20Support:Microsoft:Office:User%20Templates:My%20Templates:temp-part2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temp-part2.dotm</Template>
  <TotalTime>6</TotalTime>
  <Pages>2</Pages>
  <Words>461</Words>
  <Characters>2629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Smith</dc:creator>
  <cp:keywords/>
  <dc:description/>
  <cp:lastModifiedBy>Matt Barry</cp:lastModifiedBy>
  <cp:revision>7</cp:revision>
  <dcterms:created xsi:type="dcterms:W3CDTF">2014-11-04T09:56:00Z</dcterms:created>
  <dcterms:modified xsi:type="dcterms:W3CDTF">2015-03-27T11:51:00Z</dcterms:modified>
</cp:coreProperties>
</file>